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:rsidR="005854DB" w:rsidRPr="005854DB" w:rsidRDefault="00DF7CCB" w:rsidP="00D666A0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33C2E51A0A0942339C0967417BBE67E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D666A0">
                  <w:t>ARHC Subcommittee Meetings</w:t>
                </w:r>
              </w:sdtContent>
            </w:sdt>
          </w:p>
        </w:tc>
      </w:tr>
      <w:tr w:rsidR="005854DB" w:rsidRPr="0092125E" w:rsidTr="005854DB">
        <w:trPr>
          <w:trHeight w:val="144"/>
        </w:trPr>
        <w:tc>
          <w:tcPr>
            <w:tcW w:w="144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FC115DA24FD1465B864821D40685DBDB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5854DB" w:rsidRDefault="00D666A0" w:rsidP="00D666A0">
                <w:pPr>
                  <w:pStyle w:val="Subtitle"/>
                </w:pPr>
                <w:r>
                  <w:t>Checklist</w:t>
                </w:r>
              </w:p>
            </w:sdtContent>
          </w:sdt>
        </w:tc>
      </w:tr>
    </w:tbl>
    <w:bookmarkEnd w:id="0" w:displacedByCustomXml="next"/>
    <w:sdt>
      <w:sdtPr>
        <w:id w:val="-2035794854"/>
        <w:placeholder>
          <w:docPart w:val="032EC451D8A64FD891285DD4DFF83756"/>
        </w:placeholder>
        <w:temporary/>
        <w:showingPlcHdr/>
        <w15:appearance w15:val="hidden"/>
      </w:sdtPr>
      <w:sdtEndPr/>
      <w:sdtContent>
        <w:p w:rsidR="00BD0C60" w:rsidRDefault="005854DB" w:rsidP="005854DB">
          <w:pPr>
            <w:pStyle w:val="Heading1"/>
          </w:pPr>
          <w:r w:rsidRPr="00124BD5">
            <w:rPr>
              <w:sz w:val="32"/>
            </w:rPr>
            <w:t>Getting Started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:rsidRPr="0040704D" w:rsidTr="003D6AFD">
        <w:trPr>
          <w:trHeight w:val="297"/>
        </w:trPr>
        <w:sdt>
          <w:sdtPr>
            <w:rPr>
              <w:sz w:val="22"/>
            </w:r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685B4E" w:rsidRPr="0040704D" w:rsidRDefault="00A67285" w:rsidP="00784AB5">
                <w:pPr>
                  <w:pStyle w:val="Checkbox"/>
                  <w:rPr>
                    <w:sz w:val="22"/>
                  </w:rPr>
                </w:pPr>
                <w:r w:rsidRPr="0040704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D666A0" w:rsidRPr="0040704D" w:rsidRDefault="00D666A0" w:rsidP="00D666A0">
            <w:pPr>
              <w:pStyle w:val="ListNumber"/>
              <w:rPr>
                <w:rFonts w:cstheme="minorHAnsi"/>
                <w:sz w:val="20"/>
              </w:rPr>
            </w:pPr>
            <w:r w:rsidRPr="0040704D">
              <w:rPr>
                <w:rFonts w:cstheme="minorHAnsi"/>
                <w:sz w:val="20"/>
              </w:rPr>
              <w:t>You will receive a roster of your group members with their affiliations and contact information</w:t>
            </w:r>
            <w:r w:rsidR="008218A3" w:rsidRPr="0040704D">
              <w:rPr>
                <w:rFonts w:cstheme="minorHAnsi"/>
                <w:sz w:val="20"/>
              </w:rPr>
              <w:t xml:space="preserve"> along with an ARHC agenda template</w:t>
            </w:r>
            <w:r w:rsidRPr="0040704D">
              <w:rPr>
                <w:rFonts w:cstheme="minorHAnsi"/>
                <w:sz w:val="20"/>
              </w:rPr>
              <w:t>.</w:t>
            </w:r>
          </w:p>
        </w:tc>
      </w:tr>
      <w:tr w:rsidR="00A67285" w:rsidRPr="0040704D" w:rsidTr="003D6AFD">
        <w:sdt>
          <w:sdtPr>
            <w:rPr>
              <w:sz w:val="22"/>
            </w:r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40704D" w:rsidRDefault="00A67285" w:rsidP="00784AB5">
                <w:pPr>
                  <w:pStyle w:val="Checkbox"/>
                  <w:rPr>
                    <w:sz w:val="22"/>
                  </w:rPr>
                </w:pPr>
                <w:r w:rsidRPr="0040704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40704D" w:rsidRDefault="00D666A0" w:rsidP="00D666A0">
            <w:pPr>
              <w:pStyle w:val="ListNumber"/>
              <w:rPr>
                <w:rFonts w:cstheme="minorHAnsi"/>
                <w:sz w:val="20"/>
              </w:rPr>
            </w:pPr>
            <w:r w:rsidRPr="0040704D">
              <w:rPr>
                <w:rFonts w:cstheme="minorHAnsi"/>
                <w:sz w:val="20"/>
              </w:rPr>
              <w:t>Reach out to a group member you think would be a good fit as co-chair. This co-chair will:</w:t>
            </w:r>
          </w:p>
        </w:tc>
      </w:tr>
      <w:tr w:rsidR="00A67285" w:rsidRPr="0040704D" w:rsidTr="003D6AFD">
        <w:tc>
          <w:tcPr>
            <w:tcW w:w="450" w:type="dxa"/>
          </w:tcPr>
          <w:p w:rsidR="00A67285" w:rsidRPr="0040704D" w:rsidRDefault="00A67285" w:rsidP="00784AB5">
            <w:pPr>
              <w:pStyle w:val="Checkbox"/>
              <w:rPr>
                <w:sz w:val="22"/>
              </w:rPr>
            </w:pPr>
          </w:p>
        </w:tc>
        <w:sdt>
          <w:sdtPr>
            <w:rPr>
              <w:rFonts w:cstheme="minorHAnsi"/>
              <w:sz w:val="20"/>
            </w:rPr>
            <w:id w:val="-618147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40704D" w:rsidRDefault="00A67285" w:rsidP="00784AB5">
                <w:pPr>
                  <w:pStyle w:val="Checkbox"/>
                  <w:rPr>
                    <w:rFonts w:cstheme="minorHAnsi"/>
                    <w:sz w:val="20"/>
                  </w:rPr>
                </w:pPr>
                <w:r w:rsidRPr="0040704D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Pr="0040704D" w:rsidRDefault="00D666A0" w:rsidP="004D580C">
            <w:pPr>
              <w:pStyle w:val="ListNumber2"/>
              <w:rPr>
                <w:rFonts w:cstheme="minorHAnsi"/>
                <w:sz w:val="20"/>
              </w:rPr>
            </w:pPr>
            <w:r w:rsidRPr="0040704D">
              <w:rPr>
                <w:rFonts w:cstheme="minorHAnsi"/>
                <w:sz w:val="20"/>
              </w:rPr>
              <w:t xml:space="preserve">Assist you in </w:t>
            </w:r>
            <w:r w:rsidR="004D580C">
              <w:rPr>
                <w:rFonts w:cstheme="minorHAnsi"/>
                <w:sz w:val="20"/>
              </w:rPr>
              <w:t>facilitating committee meetings</w:t>
            </w:r>
            <w:r w:rsidRPr="0040704D">
              <w:rPr>
                <w:rFonts w:cstheme="minorHAnsi"/>
                <w:sz w:val="20"/>
              </w:rPr>
              <w:t>.</w:t>
            </w:r>
          </w:p>
        </w:tc>
      </w:tr>
      <w:tr w:rsidR="00A67285" w:rsidRPr="0040704D" w:rsidTr="003D6AFD">
        <w:tc>
          <w:tcPr>
            <w:tcW w:w="450" w:type="dxa"/>
          </w:tcPr>
          <w:p w:rsidR="00A67285" w:rsidRPr="0040704D" w:rsidRDefault="00A67285" w:rsidP="00784AB5">
            <w:pPr>
              <w:pStyle w:val="Checkbox"/>
              <w:rPr>
                <w:sz w:val="22"/>
              </w:rPr>
            </w:pPr>
          </w:p>
        </w:tc>
        <w:sdt>
          <w:sdtPr>
            <w:rPr>
              <w:rFonts w:cstheme="minorHAnsi"/>
              <w:sz w:val="20"/>
            </w:rPr>
            <w:id w:val="811831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40704D" w:rsidRDefault="00A67285" w:rsidP="00784AB5">
                <w:pPr>
                  <w:pStyle w:val="Checkbox"/>
                  <w:rPr>
                    <w:rFonts w:cstheme="minorHAnsi"/>
                    <w:sz w:val="20"/>
                  </w:rPr>
                </w:pPr>
                <w:r w:rsidRPr="0040704D">
                  <w:rPr>
                    <w:rFonts w:ascii="Segoe UI Symbol" w:hAnsi="Segoe UI Symbol" w:cs="Segoe UI Symbol"/>
                    <w:sz w:val="20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Pr="0040704D" w:rsidRDefault="004D580C" w:rsidP="00D666A0">
            <w:pPr>
              <w:pStyle w:val="ListNumber2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Share</w:t>
            </w:r>
            <w:r w:rsidR="00D666A0" w:rsidRPr="0040704D">
              <w:rPr>
                <w:rFonts w:cstheme="minorHAnsi"/>
                <w:sz w:val="20"/>
              </w:rPr>
              <w:t xml:space="preserve"> leadership responsibilities.</w:t>
            </w:r>
          </w:p>
        </w:tc>
      </w:tr>
      <w:tr w:rsidR="00A67285" w:rsidRPr="0040704D" w:rsidTr="003D6AFD">
        <w:sdt>
          <w:sdtPr>
            <w:rPr>
              <w:sz w:val="22"/>
            </w:r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40704D" w:rsidRDefault="00A67285" w:rsidP="00784AB5">
                <w:pPr>
                  <w:pStyle w:val="Checkbox"/>
                  <w:rPr>
                    <w:sz w:val="22"/>
                  </w:rPr>
                </w:pPr>
                <w:r w:rsidRPr="0040704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40704D" w:rsidRDefault="00AF486D" w:rsidP="004D580C">
            <w:pPr>
              <w:pStyle w:val="ListNumber"/>
              <w:rPr>
                <w:rFonts w:cstheme="minorHAnsi"/>
                <w:sz w:val="20"/>
              </w:rPr>
            </w:pPr>
            <w:r w:rsidRPr="0040704D">
              <w:rPr>
                <w:rFonts w:cstheme="minorHAnsi"/>
                <w:sz w:val="20"/>
              </w:rPr>
              <w:t xml:space="preserve">Reach out to one or two </w:t>
            </w:r>
            <w:r w:rsidR="004D580C">
              <w:rPr>
                <w:rFonts w:cstheme="minorHAnsi"/>
                <w:sz w:val="20"/>
              </w:rPr>
              <w:t>committee</w:t>
            </w:r>
            <w:r w:rsidRPr="0040704D">
              <w:rPr>
                <w:rFonts w:cstheme="minorHAnsi"/>
                <w:sz w:val="20"/>
              </w:rPr>
              <w:t xml:space="preserve"> members about taking meeting minutes</w:t>
            </w:r>
            <w:r w:rsidR="00E51BF7" w:rsidRPr="0040704D">
              <w:rPr>
                <w:rFonts w:cstheme="minorHAnsi"/>
                <w:sz w:val="20"/>
              </w:rPr>
              <w:t>.</w:t>
            </w:r>
          </w:p>
        </w:tc>
      </w:tr>
      <w:tr w:rsidR="00A67285" w:rsidRPr="0040704D" w:rsidTr="003D6AFD">
        <w:sdt>
          <w:sdtPr>
            <w:rPr>
              <w:sz w:val="22"/>
            </w:r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40704D" w:rsidRDefault="00A67285" w:rsidP="00784AB5">
                <w:pPr>
                  <w:pStyle w:val="Checkbox"/>
                  <w:rPr>
                    <w:sz w:val="22"/>
                  </w:rPr>
                </w:pPr>
                <w:r w:rsidRPr="0040704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40704D" w:rsidRDefault="00834A4E" w:rsidP="00715531">
            <w:pPr>
              <w:pStyle w:val="ListNumber"/>
              <w:rPr>
                <w:rFonts w:cstheme="minorHAnsi"/>
                <w:sz w:val="20"/>
              </w:rPr>
            </w:pPr>
            <w:r w:rsidRPr="0040704D">
              <w:rPr>
                <w:rFonts w:cstheme="minorHAnsi"/>
                <w:sz w:val="20"/>
              </w:rPr>
              <w:t>E</w:t>
            </w:r>
            <w:r w:rsidR="00715531">
              <w:rPr>
                <w:rFonts w:cstheme="minorHAnsi"/>
                <w:sz w:val="20"/>
              </w:rPr>
              <w:t>mail the agendas with</w:t>
            </w:r>
            <w:r w:rsidRPr="0040704D">
              <w:rPr>
                <w:rFonts w:cstheme="minorHAnsi"/>
                <w:sz w:val="20"/>
              </w:rPr>
              <w:t xml:space="preserve"> meeting reminder</w:t>
            </w:r>
            <w:r w:rsidR="00715531">
              <w:rPr>
                <w:rFonts w:cstheme="minorHAnsi"/>
                <w:sz w:val="20"/>
              </w:rPr>
              <w:t>s</w:t>
            </w:r>
            <w:r w:rsidRPr="0040704D">
              <w:rPr>
                <w:rFonts w:cstheme="minorHAnsi"/>
                <w:sz w:val="20"/>
              </w:rPr>
              <w:t>.</w:t>
            </w:r>
          </w:p>
        </w:tc>
      </w:tr>
      <w:tr w:rsidR="00A67285" w:rsidRPr="0040704D" w:rsidTr="003D6AFD">
        <w:sdt>
          <w:sdtPr>
            <w:rPr>
              <w:sz w:val="22"/>
            </w:r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40704D" w:rsidRDefault="00A67285" w:rsidP="00784AB5">
                <w:pPr>
                  <w:pStyle w:val="Checkbox"/>
                  <w:rPr>
                    <w:sz w:val="22"/>
                  </w:rPr>
                </w:pPr>
                <w:r w:rsidRPr="0040704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40704D" w:rsidRDefault="00D666A0" w:rsidP="004D580C">
            <w:pPr>
              <w:pStyle w:val="ListNumber"/>
              <w:rPr>
                <w:rFonts w:cstheme="minorHAnsi"/>
                <w:sz w:val="20"/>
              </w:rPr>
            </w:pPr>
            <w:r w:rsidRPr="0040704D">
              <w:rPr>
                <w:rFonts w:cstheme="minorHAnsi"/>
                <w:sz w:val="20"/>
              </w:rPr>
              <w:t xml:space="preserve">Remind your </w:t>
            </w:r>
            <w:r w:rsidR="004D580C">
              <w:rPr>
                <w:rFonts w:cstheme="minorHAnsi"/>
                <w:sz w:val="20"/>
              </w:rPr>
              <w:t>committee</w:t>
            </w:r>
            <w:r w:rsidRPr="0040704D">
              <w:rPr>
                <w:rFonts w:cstheme="minorHAnsi"/>
                <w:sz w:val="20"/>
              </w:rPr>
              <w:t xml:space="preserve"> of your meeting 1 week before the meeting’s occurrence</w:t>
            </w:r>
            <w:r w:rsidRPr="0040704D">
              <w:rPr>
                <w:rFonts w:cstheme="minorHAnsi"/>
                <w:sz w:val="20"/>
              </w:rPr>
              <w:t>.</w:t>
            </w:r>
          </w:p>
        </w:tc>
      </w:tr>
      <w:tr w:rsidR="00A67285" w:rsidRPr="0040704D" w:rsidTr="003D6AFD">
        <w:sdt>
          <w:sdtPr>
            <w:rPr>
              <w:sz w:val="22"/>
            </w:r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40704D" w:rsidRDefault="00A67285" w:rsidP="00784AB5">
                <w:pPr>
                  <w:pStyle w:val="Checkbox"/>
                  <w:rPr>
                    <w:sz w:val="22"/>
                  </w:rPr>
                </w:pPr>
                <w:r w:rsidRPr="0040704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40704D" w:rsidRDefault="00834A4E" w:rsidP="00834A4E">
            <w:pPr>
              <w:pStyle w:val="ListNumber"/>
              <w:rPr>
                <w:rFonts w:cstheme="minorHAnsi"/>
                <w:sz w:val="20"/>
              </w:rPr>
            </w:pPr>
            <w:r w:rsidRPr="0040704D">
              <w:rPr>
                <w:rFonts w:cstheme="minorHAnsi"/>
                <w:sz w:val="20"/>
              </w:rPr>
              <w:t>Reach out to the ARHC Coordinator if you would like the agenda and meeting reminder to be sent through</w:t>
            </w:r>
            <w:r w:rsidR="004D580C">
              <w:rPr>
                <w:rFonts w:cstheme="minorHAnsi"/>
                <w:sz w:val="20"/>
              </w:rPr>
              <w:t xml:space="preserve"> the</w:t>
            </w:r>
            <w:r w:rsidRPr="0040704D">
              <w:rPr>
                <w:rFonts w:cstheme="minorHAnsi"/>
                <w:sz w:val="20"/>
              </w:rPr>
              <w:t xml:space="preserve"> ARHC</w:t>
            </w:r>
            <w:r w:rsidR="004D580C">
              <w:rPr>
                <w:rFonts w:cstheme="minorHAnsi"/>
                <w:sz w:val="20"/>
              </w:rPr>
              <w:t xml:space="preserve"> listserv</w:t>
            </w:r>
            <w:r w:rsidRPr="0040704D">
              <w:rPr>
                <w:rFonts w:cstheme="minorHAnsi"/>
                <w:sz w:val="20"/>
              </w:rPr>
              <w:t>.</w:t>
            </w:r>
          </w:p>
        </w:tc>
      </w:tr>
    </w:tbl>
    <w:p w:rsidR="00685B4E" w:rsidRPr="00124BD5" w:rsidRDefault="00D666A0" w:rsidP="00685B4E">
      <w:pPr>
        <w:pStyle w:val="Heading1"/>
        <w:rPr>
          <w:sz w:val="32"/>
        </w:rPr>
      </w:pPr>
      <w:r w:rsidRPr="00124BD5">
        <w:rPr>
          <w:sz w:val="32"/>
        </w:rPr>
        <w:t>Meeting Checklist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sdt>
          <w:sdtPr>
            <w:rPr>
              <w:sz w:val="22"/>
            </w:r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89731D" w:rsidRDefault="00A67285" w:rsidP="00784AB5">
                <w:pPr>
                  <w:pStyle w:val="Checkbox"/>
                  <w:rPr>
                    <w:sz w:val="22"/>
                  </w:rPr>
                </w:pPr>
                <w:r w:rsidRPr="0089731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124BD5" w:rsidRDefault="004D580C" w:rsidP="00834A4E">
            <w:pPr>
              <w:pStyle w:val="ListNumber"/>
              <w:numPr>
                <w:ilvl w:val="0"/>
                <w:numId w:val="39"/>
              </w:numPr>
              <w:rPr>
                <w:sz w:val="20"/>
              </w:rPr>
            </w:pPr>
            <w:r w:rsidRPr="00124BD5">
              <w:rPr>
                <w:sz w:val="20"/>
              </w:rPr>
              <w:t>Pass around the r</w:t>
            </w:r>
            <w:r w:rsidR="00834A4E" w:rsidRPr="00124BD5">
              <w:rPr>
                <w:sz w:val="20"/>
              </w:rPr>
              <w:t>oster/sign-in sheet</w:t>
            </w:r>
            <w:r w:rsidRPr="00124BD5">
              <w:rPr>
                <w:sz w:val="20"/>
              </w:rPr>
              <w:t xml:space="preserve"> at the beginning of each meeting</w:t>
            </w:r>
            <w:r w:rsidR="00834A4E" w:rsidRPr="00124BD5">
              <w:rPr>
                <w:sz w:val="20"/>
              </w:rPr>
              <w:t>.</w:t>
            </w:r>
          </w:p>
        </w:tc>
      </w:tr>
      <w:tr w:rsidR="00A67285" w:rsidTr="00794847">
        <w:sdt>
          <w:sdtPr>
            <w:rPr>
              <w:sz w:val="22"/>
            </w:r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89731D" w:rsidRDefault="00A67285" w:rsidP="00784AB5">
                <w:pPr>
                  <w:pStyle w:val="Checkbox"/>
                  <w:rPr>
                    <w:sz w:val="22"/>
                  </w:rPr>
                </w:pPr>
                <w:r w:rsidRPr="0089731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010D49" w:rsidRPr="00124BD5" w:rsidRDefault="00834A4E" w:rsidP="00264309">
            <w:pPr>
              <w:pStyle w:val="ListNumber"/>
              <w:rPr>
                <w:sz w:val="20"/>
              </w:rPr>
            </w:pPr>
            <w:r w:rsidRPr="00124BD5">
              <w:rPr>
                <w:sz w:val="20"/>
              </w:rPr>
              <w:t xml:space="preserve">Please note any names that are filled in by hand. Reach out to </w:t>
            </w:r>
            <w:r w:rsidR="00010D49" w:rsidRPr="00124BD5">
              <w:rPr>
                <w:sz w:val="20"/>
              </w:rPr>
              <w:t>participants</w:t>
            </w:r>
            <w:r w:rsidRPr="00124BD5">
              <w:rPr>
                <w:sz w:val="20"/>
              </w:rPr>
              <w:t xml:space="preserve"> that are not ARHC members and connect them with an ARHC application</w:t>
            </w:r>
            <w:r w:rsidRPr="00124BD5">
              <w:rPr>
                <w:sz w:val="20"/>
              </w:rPr>
              <w:t>.</w:t>
            </w:r>
          </w:p>
        </w:tc>
      </w:tr>
      <w:tr w:rsidR="00A67285" w:rsidTr="00794847">
        <w:sdt>
          <w:sdtPr>
            <w:rPr>
              <w:sz w:val="22"/>
            </w:r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89731D" w:rsidRDefault="00A67285" w:rsidP="00784AB5">
                <w:pPr>
                  <w:pStyle w:val="Checkbox"/>
                  <w:rPr>
                    <w:sz w:val="22"/>
                  </w:rPr>
                </w:pPr>
                <w:r w:rsidRPr="0089731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124BD5" w:rsidRDefault="00010D49" w:rsidP="00010D49">
            <w:pPr>
              <w:pStyle w:val="ListNumber"/>
              <w:rPr>
                <w:sz w:val="20"/>
              </w:rPr>
            </w:pPr>
            <w:r w:rsidRPr="00124BD5">
              <w:rPr>
                <w:sz w:val="20"/>
              </w:rPr>
              <w:t>Introductions: Have everyone in the subcommittee say their name and the agency they are affiliated with.</w:t>
            </w:r>
          </w:p>
        </w:tc>
      </w:tr>
      <w:tr w:rsidR="00A67285" w:rsidTr="00794847">
        <w:sdt>
          <w:sdtPr>
            <w:rPr>
              <w:sz w:val="22"/>
            </w:r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89731D" w:rsidRDefault="00A67285" w:rsidP="00784AB5">
                <w:pPr>
                  <w:pStyle w:val="Checkbox"/>
                  <w:rPr>
                    <w:sz w:val="22"/>
                  </w:rPr>
                </w:pPr>
                <w:r w:rsidRPr="0089731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124BD5" w:rsidRDefault="00010D49" w:rsidP="00A67285">
            <w:pPr>
              <w:pStyle w:val="ListNumber"/>
              <w:rPr>
                <w:sz w:val="20"/>
              </w:rPr>
            </w:pPr>
            <w:r w:rsidRPr="00124BD5">
              <w:rPr>
                <w:sz w:val="20"/>
              </w:rPr>
              <w:t>Review the agenda with the group, be sure to include any action items that did not get addressed in the last meeting.</w:t>
            </w:r>
          </w:p>
        </w:tc>
      </w:tr>
      <w:tr w:rsidR="00A67285" w:rsidTr="00794847">
        <w:sdt>
          <w:sdtPr>
            <w:rPr>
              <w:sz w:val="22"/>
            </w:rPr>
            <w:id w:val="-15952408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89731D" w:rsidRDefault="00A67285" w:rsidP="00784AB5">
                <w:pPr>
                  <w:pStyle w:val="Checkbox"/>
                  <w:rPr>
                    <w:sz w:val="22"/>
                  </w:rPr>
                </w:pPr>
                <w:r w:rsidRPr="0089731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124BD5" w:rsidRDefault="00010D49" w:rsidP="00010D49">
            <w:pPr>
              <w:pStyle w:val="ListNumber"/>
              <w:rPr>
                <w:sz w:val="20"/>
              </w:rPr>
            </w:pPr>
            <w:r w:rsidRPr="00124BD5">
              <w:rPr>
                <w:sz w:val="20"/>
              </w:rPr>
              <w:t>Discuss agenda items.</w:t>
            </w:r>
          </w:p>
        </w:tc>
      </w:tr>
      <w:tr w:rsidR="00A67285" w:rsidTr="0089731D">
        <w:trPr>
          <w:trHeight w:val="1764"/>
        </w:trPr>
        <w:sdt>
          <w:sdtPr>
            <w:rPr>
              <w:sz w:val="22"/>
            </w:rPr>
            <w:id w:val="-8453540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Pr="0089731D" w:rsidRDefault="00A67285" w:rsidP="00784AB5">
                <w:pPr>
                  <w:pStyle w:val="Checkbox"/>
                  <w:rPr>
                    <w:sz w:val="22"/>
                  </w:rPr>
                </w:pPr>
                <w:r w:rsidRPr="0089731D">
                  <w:rPr>
                    <w:rFonts w:ascii="Segoe UI Symbol" w:hAnsi="Segoe UI Symbol" w:cs="Segoe UI Symbol"/>
                    <w:sz w:val="22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89731D" w:rsidRPr="00124BD5" w:rsidRDefault="00264309" w:rsidP="0089731D">
            <w:pPr>
              <w:pStyle w:val="ListNumber"/>
              <w:rPr>
                <w:sz w:val="20"/>
              </w:rPr>
            </w:pPr>
            <w:r w:rsidRPr="00124BD5">
              <w:rPr>
                <w:sz w:val="20"/>
              </w:rPr>
              <w:t>Voting: If there is an item that requires a vote, one person in the group will call for a motion to vote and another person may second the vote. There will be a call for group agreement “All those in favor say ‘I’ [pause for response], any opposed?</w:t>
            </w:r>
            <w:r w:rsidR="007A09D9" w:rsidRPr="00124BD5">
              <w:rPr>
                <w:sz w:val="20"/>
              </w:rPr>
              <w:t xml:space="preserve"> [pause for response]</w:t>
            </w:r>
            <w:r w:rsidRPr="00124BD5">
              <w:rPr>
                <w:sz w:val="20"/>
              </w:rPr>
              <w:t>”</w:t>
            </w:r>
            <w:r w:rsidR="007A09D9" w:rsidRPr="00124BD5">
              <w:rPr>
                <w:sz w:val="20"/>
              </w:rPr>
              <w:t>. State the result of the vote and move to the next item.</w:t>
            </w:r>
            <w:r w:rsidR="008218A3" w:rsidRPr="00124BD5">
              <w:rPr>
                <w:sz w:val="20"/>
              </w:rPr>
              <w:t xml:space="preserve"> Please refer to the policy guide about dissenting opinions and how to proceed.</w:t>
            </w:r>
            <w:r w:rsidR="0089731D" w:rsidRPr="00124BD5">
              <w:rPr>
                <w:sz w:val="20"/>
              </w:rPr>
              <w:t xml:space="preserve"> </w:t>
            </w:r>
          </w:p>
        </w:tc>
      </w:tr>
    </w:tbl>
    <w:p w:rsidR="00685B4E" w:rsidRPr="005854DB" w:rsidRDefault="00685B4E" w:rsidP="0040704D">
      <w:bookmarkStart w:id="1" w:name="_GoBack"/>
      <w:bookmarkEnd w:id="1"/>
    </w:p>
    <w:sectPr w:rsidR="00685B4E" w:rsidRPr="005854DB" w:rsidSect="0040704D">
      <w:headerReference w:type="first" r:id="rId11"/>
      <w:footerReference w:type="first" r:id="rId12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6A0" w:rsidRDefault="00D666A0" w:rsidP="005A20E2">
      <w:pPr>
        <w:spacing w:after="0"/>
      </w:pPr>
      <w:r>
        <w:separator/>
      </w:r>
    </w:p>
    <w:p w:rsidR="00D666A0" w:rsidRDefault="00D666A0"/>
    <w:p w:rsidR="00D666A0" w:rsidRDefault="00D666A0" w:rsidP="009B4773"/>
    <w:p w:rsidR="00D666A0" w:rsidRDefault="00D666A0" w:rsidP="00513832"/>
  </w:endnote>
  <w:endnote w:type="continuationSeparator" w:id="0">
    <w:p w:rsidR="00D666A0" w:rsidRDefault="00D666A0" w:rsidP="005A20E2">
      <w:pPr>
        <w:spacing w:after="0"/>
      </w:pPr>
      <w:r>
        <w:continuationSeparator/>
      </w:r>
    </w:p>
    <w:p w:rsidR="00D666A0" w:rsidRDefault="00D666A0"/>
    <w:p w:rsidR="00D666A0" w:rsidRDefault="00D666A0" w:rsidP="009B4773"/>
    <w:p w:rsidR="00D666A0" w:rsidRDefault="00D666A0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4DB" w:rsidRPr="00F8411A" w:rsidRDefault="005854DB" w:rsidP="005854DB">
    <w:pPr>
      <w:pStyle w:val="Footer"/>
    </w:pPr>
    <w:r w:rsidRPr="00F8411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6A0" w:rsidRDefault="00D666A0" w:rsidP="005A20E2">
      <w:pPr>
        <w:spacing w:after="0"/>
      </w:pPr>
      <w:r>
        <w:separator/>
      </w:r>
    </w:p>
    <w:p w:rsidR="00D666A0" w:rsidRDefault="00D666A0"/>
    <w:p w:rsidR="00D666A0" w:rsidRDefault="00D666A0" w:rsidP="009B4773"/>
    <w:p w:rsidR="00D666A0" w:rsidRDefault="00D666A0" w:rsidP="00513832"/>
  </w:footnote>
  <w:footnote w:type="continuationSeparator" w:id="0">
    <w:p w:rsidR="00D666A0" w:rsidRDefault="00D666A0" w:rsidP="005A20E2">
      <w:pPr>
        <w:spacing w:after="0"/>
      </w:pPr>
      <w:r>
        <w:continuationSeparator/>
      </w:r>
    </w:p>
    <w:p w:rsidR="00D666A0" w:rsidRDefault="00D666A0"/>
    <w:p w:rsidR="00D666A0" w:rsidRDefault="00D666A0" w:rsidP="009B4773"/>
    <w:p w:rsidR="00D666A0" w:rsidRDefault="00D666A0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margin">
            <wp:align>center</wp:align>
          </wp:positionH>
          <wp:positionV relativeFrom="page">
            <wp:posOffset>-222636</wp:posOffset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BAD86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07CA49C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A0"/>
    <w:rsid w:val="0000092E"/>
    <w:rsid w:val="00010D49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24BD5"/>
    <w:rsid w:val="00160392"/>
    <w:rsid w:val="00164319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64309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0704D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4D580C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531"/>
    <w:rsid w:val="007157EF"/>
    <w:rsid w:val="0073670F"/>
    <w:rsid w:val="00740FCE"/>
    <w:rsid w:val="00753E67"/>
    <w:rsid w:val="0078010D"/>
    <w:rsid w:val="00784AB5"/>
    <w:rsid w:val="007A09D9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03322"/>
    <w:rsid w:val="00813EC8"/>
    <w:rsid w:val="00817F8C"/>
    <w:rsid w:val="008218A3"/>
    <w:rsid w:val="0082491D"/>
    <w:rsid w:val="0083428B"/>
    <w:rsid w:val="00834A4E"/>
    <w:rsid w:val="00876F99"/>
    <w:rsid w:val="008820B3"/>
    <w:rsid w:val="00886169"/>
    <w:rsid w:val="0089410F"/>
    <w:rsid w:val="008965F6"/>
    <w:rsid w:val="0089731D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AF486D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666A0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DF7CCB"/>
    <w:rsid w:val="00E01D0E"/>
    <w:rsid w:val="00E16215"/>
    <w:rsid w:val="00E31650"/>
    <w:rsid w:val="00E35169"/>
    <w:rsid w:val="00E51BF7"/>
    <w:rsid w:val="00E53724"/>
    <w:rsid w:val="00E552C8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B72A7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7A0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etk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3C2E51A0A0942339C0967417BBE6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DF33E-4C47-4E85-9770-20DBCBD0FC15}"/>
      </w:docPartPr>
      <w:docPartBody>
        <w:p w:rsidR="00000000" w:rsidRDefault="00B57A23">
          <w:pPr>
            <w:pStyle w:val="33C2E51A0A0942339C0967417BBE67E6"/>
          </w:pPr>
          <w:r w:rsidRPr="003639D2">
            <w:t>OFFICE</w:t>
          </w:r>
          <w:r w:rsidRPr="003639D2">
            <w:t>-BASED AGENCY</w:t>
          </w:r>
        </w:p>
      </w:docPartBody>
    </w:docPart>
    <w:docPart>
      <w:docPartPr>
        <w:name w:val="FC115DA24FD1465B864821D40685D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91825-56E6-46E2-8EB2-A06747EA4558}"/>
      </w:docPartPr>
      <w:docPartBody>
        <w:p w:rsidR="00000000" w:rsidRDefault="00B57A23">
          <w:pPr>
            <w:pStyle w:val="FC115DA24FD1465B864821D40685DBDB"/>
          </w:pPr>
          <w:r w:rsidRPr="003639D2">
            <w:t>Startup Checklist</w:t>
          </w:r>
        </w:p>
      </w:docPartBody>
    </w:docPart>
    <w:docPart>
      <w:docPartPr>
        <w:name w:val="032EC451D8A64FD891285DD4DFF83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7A5CF-C2E8-459E-8EC8-B0790B28F754}"/>
      </w:docPartPr>
      <w:docPartBody>
        <w:p w:rsidR="00000000" w:rsidRDefault="00B57A23">
          <w:pPr>
            <w:pStyle w:val="032EC451D8A64FD891285DD4DFF83756"/>
          </w:pPr>
          <w:r w:rsidRPr="003639D2">
            <w:t>Getting Started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A23"/>
    <w:rsid w:val="00B5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3C2E51A0A0942339C0967417BBE67E6">
    <w:name w:val="33C2E51A0A0942339C0967417BBE67E6"/>
  </w:style>
  <w:style w:type="paragraph" w:customStyle="1" w:styleId="FC115DA24FD1465B864821D40685DBDB">
    <w:name w:val="FC115DA24FD1465B864821D40685DBDB"/>
  </w:style>
  <w:style w:type="paragraph" w:customStyle="1" w:styleId="032EC451D8A64FD891285DD4DFF83756">
    <w:name w:val="032EC451D8A64FD891285DD4DFF83756"/>
  </w:style>
  <w:style w:type="paragraph" w:customStyle="1" w:styleId="7A12DE5155E04989954217218F07E098">
    <w:name w:val="7A12DE5155E04989954217218F07E098"/>
  </w:style>
  <w:style w:type="paragraph" w:customStyle="1" w:styleId="F802D7DB8A8E451E903817B932E17AB6">
    <w:name w:val="F802D7DB8A8E451E903817B932E17AB6"/>
  </w:style>
  <w:style w:type="paragraph" w:customStyle="1" w:styleId="E79E1673F13B4815BEAF5076BEB34780">
    <w:name w:val="E79E1673F13B4815BEAF5076BEB34780"/>
  </w:style>
  <w:style w:type="paragraph" w:customStyle="1" w:styleId="43A7FE58C973474F9EA58457C638AB5B">
    <w:name w:val="43A7FE58C973474F9EA58457C638AB5B"/>
  </w:style>
  <w:style w:type="paragraph" w:customStyle="1" w:styleId="0EDD3580C805460C847F1429A827A436">
    <w:name w:val="0EDD3580C805460C847F1429A827A436"/>
  </w:style>
  <w:style w:type="paragraph" w:customStyle="1" w:styleId="3B1124CD76F84669847D3D5292AD2A82">
    <w:name w:val="3B1124CD76F84669847D3D5292AD2A82"/>
  </w:style>
  <w:style w:type="paragraph" w:customStyle="1" w:styleId="A67CA2306A7E45C088ADD7BB8E9867D5">
    <w:name w:val="A67CA2306A7E45C088ADD7BB8E9867D5"/>
  </w:style>
  <w:style w:type="paragraph" w:customStyle="1" w:styleId="DEC029D9F997485882162708342AC77D">
    <w:name w:val="DEC029D9F997485882162708342AC77D"/>
  </w:style>
  <w:style w:type="paragraph" w:customStyle="1" w:styleId="9353D1C19F1F4E819F3659B250B4F59E">
    <w:name w:val="9353D1C19F1F4E819F3659B250B4F59E"/>
  </w:style>
  <w:style w:type="paragraph" w:customStyle="1" w:styleId="1EA804B8C3AF4C6EAD141FFC2123333C">
    <w:name w:val="1EA804B8C3AF4C6EAD141FFC2123333C"/>
  </w:style>
  <w:style w:type="paragraph" w:customStyle="1" w:styleId="B7B2CD9E578243BA8BEEEA93C61D9772">
    <w:name w:val="B7B2CD9E578243BA8BEEEA93C61D9772"/>
  </w:style>
  <w:style w:type="paragraph" w:customStyle="1" w:styleId="5F80473D27A449BF92F0A99D3CF18CEF">
    <w:name w:val="5F80473D27A449BF92F0A99D3CF18CEF"/>
  </w:style>
  <w:style w:type="paragraph" w:customStyle="1" w:styleId="29FFA8588DD84C45A394048CE262A821">
    <w:name w:val="29FFA8588DD84C45A394048CE262A821"/>
  </w:style>
  <w:style w:type="paragraph" w:customStyle="1" w:styleId="C4B67227FA714DE49D3E933E86EE1986">
    <w:name w:val="C4B67227FA714DE49D3E933E86EE1986"/>
  </w:style>
  <w:style w:type="paragraph" w:customStyle="1" w:styleId="1CEA7B8BE953455AABA91B7F630F7E38">
    <w:name w:val="1CEA7B8BE953455AABA91B7F630F7E38"/>
  </w:style>
  <w:style w:type="paragraph" w:customStyle="1" w:styleId="52D265FD6E934313B5B0A32DD839430E">
    <w:name w:val="52D265FD6E934313B5B0A32DD839430E"/>
  </w:style>
  <w:style w:type="paragraph" w:customStyle="1" w:styleId="204C94D941B94FCBB4B336EFFBB3CF51">
    <w:name w:val="204C94D941B94FCBB4B336EFFBB3CF51"/>
  </w:style>
  <w:style w:type="paragraph" w:customStyle="1" w:styleId="2CE2CF5521274980BEA0156F6588B2A2">
    <w:name w:val="2CE2CF5521274980BEA0156F6588B2A2"/>
  </w:style>
  <w:style w:type="paragraph" w:customStyle="1" w:styleId="EC428A87B3124242A1FF51893B0B78DD">
    <w:name w:val="EC428A87B3124242A1FF51893B0B78DD"/>
  </w:style>
  <w:style w:type="paragraph" w:customStyle="1" w:styleId="FEE63F76B4764DB3ACD3B5A5185BFC5F">
    <w:name w:val="FEE63F76B4764DB3ACD3B5A5185BFC5F"/>
  </w:style>
  <w:style w:type="paragraph" w:customStyle="1" w:styleId="01D494278ADC4643A85D254D4AAC4D8E">
    <w:name w:val="01D494278ADC4643A85D254D4AAC4D8E"/>
  </w:style>
  <w:style w:type="paragraph" w:customStyle="1" w:styleId="D4DE4257DB574356B90C4FA3F3DF99CD">
    <w:name w:val="D4DE4257DB574356B90C4FA3F3DF99CD"/>
  </w:style>
  <w:style w:type="paragraph" w:customStyle="1" w:styleId="2A195C4E661047D2B72111E1754F381E">
    <w:name w:val="2A195C4E661047D2B72111E1754F381E"/>
  </w:style>
  <w:style w:type="paragraph" w:customStyle="1" w:styleId="32B2D3B41EF640D4ADA1E2C6CC3B7BFE">
    <w:name w:val="32B2D3B41EF640D4ADA1E2C6CC3B7BFE"/>
  </w:style>
  <w:style w:type="paragraph" w:customStyle="1" w:styleId="2ADE757B681347D3975B2FBD1F637CBE">
    <w:name w:val="2ADE757B681347D3975B2FBD1F637CBE"/>
  </w:style>
  <w:style w:type="paragraph" w:customStyle="1" w:styleId="9CD5C416CD2A4439A3277523154808DA">
    <w:name w:val="9CD5C416CD2A4439A3277523154808DA"/>
  </w:style>
  <w:style w:type="paragraph" w:customStyle="1" w:styleId="CF4DE8B1EF6D4BC29DAD4C5EC60C6088">
    <w:name w:val="CF4DE8B1EF6D4BC29DAD4C5EC60C6088"/>
  </w:style>
  <w:style w:type="paragraph" w:customStyle="1" w:styleId="A21346BB6B41446C847AD515E66B82A5">
    <w:name w:val="A21346BB6B41446C847AD515E66B82A5"/>
  </w:style>
  <w:style w:type="paragraph" w:customStyle="1" w:styleId="99AF97FB96154828B1A7D0A0FFAFE6DB">
    <w:name w:val="99AF97FB96154828B1A7D0A0FFAFE6DB"/>
  </w:style>
  <w:style w:type="paragraph" w:customStyle="1" w:styleId="9675FB8B6FAB41408A41F68472C82ADE">
    <w:name w:val="9675FB8B6FAB41408A41F68472C82ADE"/>
  </w:style>
  <w:style w:type="paragraph" w:customStyle="1" w:styleId="83A8F32116D14B529E9058B1272484DB">
    <w:name w:val="83A8F32116D14B529E9058B1272484DB"/>
  </w:style>
  <w:style w:type="paragraph" w:customStyle="1" w:styleId="777BC8605E5C4ED3B0E0886F4F735324">
    <w:name w:val="777BC8605E5C4ED3B0E0886F4F735324"/>
  </w:style>
  <w:style w:type="paragraph" w:customStyle="1" w:styleId="E5D93C6737E64024B3EFDCE035704D63">
    <w:name w:val="E5D93C6737E64024B3EFDCE035704D63"/>
  </w:style>
  <w:style w:type="paragraph" w:customStyle="1" w:styleId="2724094176B64FBF9BA62B474A3682D3">
    <w:name w:val="2724094176B64FBF9BA62B474A3682D3"/>
  </w:style>
  <w:style w:type="paragraph" w:customStyle="1" w:styleId="1DBFD065D6524279A053ACC04FFF7C54">
    <w:name w:val="1DBFD065D6524279A053ACC04FFF7C54"/>
  </w:style>
  <w:style w:type="paragraph" w:customStyle="1" w:styleId="7C1CE22B132C4D37AAFB1ED2FCCA0CD4">
    <w:name w:val="7C1CE22B132C4D37AAFB1ED2FCCA0CD4"/>
  </w:style>
  <w:style w:type="paragraph" w:customStyle="1" w:styleId="6876860CBF614F25B74E0E77150E6AD0">
    <w:name w:val="6876860CBF614F25B74E0E77150E6AD0"/>
  </w:style>
  <w:style w:type="paragraph" w:customStyle="1" w:styleId="5F16D36DADBE4E0EBF43B1B47A64BAD9">
    <w:name w:val="5F16D36DADBE4E0EBF43B1B47A64BAD9"/>
  </w:style>
  <w:style w:type="paragraph" w:customStyle="1" w:styleId="EF6BCA7E07914C74BE57A47D3B6A5BBA">
    <w:name w:val="EF6BCA7E07914C74BE57A47D3B6A5BBA"/>
  </w:style>
  <w:style w:type="paragraph" w:customStyle="1" w:styleId="EF75A576CE824C7D947CC240B19F549D">
    <w:name w:val="EF75A576CE824C7D947CC240B19F549D"/>
  </w:style>
  <w:style w:type="paragraph" w:customStyle="1" w:styleId="52710B18FE20477B9EA1895C12D57779">
    <w:name w:val="52710B18FE20477B9EA1895C12D57779"/>
  </w:style>
  <w:style w:type="paragraph" w:customStyle="1" w:styleId="EC388690C0D543F080A2311609304DDF">
    <w:name w:val="EC388690C0D543F080A2311609304DDF"/>
  </w:style>
  <w:style w:type="paragraph" w:customStyle="1" w:styleId="B643A4E425D948558DDEA9786E55BB83">
    <w:name w:val="B643A4E425D948558DDEA9786E55BB83"/>
  </w:style>
  <w:style w:type="paragraph" w:customStyle="1" w:styleId="E81A5A825D2A45F0820DCC4CE398DCFA">
    <w:name w:val="E81A5A825D2A45F0820DCC4CE398DCFA"/>
  </w:style>
  <w:style w:type="paragraph" w:customStyle="1" w:styleId="D9EC9A1A93A049E5ABC00FC4776C5184">
    <w:name w:val="D9EC9A1A93A049E5ABC00FC4776C5184"/>
  </w:style>
  <w:style w:type="paragraph" w:customStyle="1" w:styleId="E8BD3406C6864BB69601C7BF0BC9B753">
    <w:name w:val="E8BD3406C6864BB69601C7BF0BC9B753"/>
  </w:style>
  <w:style w:type="paragraph" w:customStyle="1" w:styleId="001C015C63494C00B536A745D1BFEB67">
    <w:name w:val="001C015C63494C00B536A745D1BFEB67"/>
  </w:style>
  <w:style w:type="paragraph" w:customStyle="1" w:styleId="CD7D499FAC204D2B8A48505A1CEE7BC1">
    <w:name w:val="CD7D499FAC204D2B8A48505A1CEE7BC1"/>
  </w:style>
  <w:style w:type="paragraph" w:customStyle="1" w:styleId="C516C1A3295248A299083C33B6C82FCA">
    <w:name w:val="C516C1A3295248A299083C33B6C82FCA"/>
  </w:style>
  <w:style w:type="paragraph" w:customStyle="1" w:styleId="4D3DA078B5E348CC9AC978C59463C4E8">
    <w:name w:val="4D3DA078B5E348CC9AC978C59463C4E8"/>
  </w:style>
  <w:style w:type="paragraph" w:customStyle="1" w:styleId="79D59178A11D4F13A566619B3D3F70FD">
    <w:name w:val="79D59178A11D4F13A566619B3D3F70FD"/>
  </w:style>
  <w:style w:type="paragraph" w:customStyle="1" w:styleId="EA65382E053B44E4B6ABF388F1B8AEA1">
    <w:name w:val="EA65382E053B44E4B6ABF388F1B8AEA1"/>
  </w:style>
  <w:style w:type="paragraph" w:customStyle="1" w:styleId="45751F0481954E3098D9FFCCC398131F">
    <w:name w:val="45751F0481954E3098D9FFCCC398131F"/>
  </w:style>
  <w:style w:type="paragraph" w:customStyle="1" w:styleId="51A9E0190401474AA40B264B8C9AD405">
    <w:name w:val="51A9E0190401474AA40B264B8C9AD405"/>
  </w:style>
  <w:style w:type="paragraph" w:customStyle="1" w:styleId="D553DEE82BE047FF842E67282C01B9D9">
    <w:name w:val="D553DEE82BE047FF842E67282C01B9D9"/>
  </w:style>
  <w:style w:type="paragraph" w:customStyle="1" w:styleId="B307174D6A604B4D8D1C01620E517D5A">
    <w:name w:val="B307174D6A604B4D8D1C01620E517D5A"/>
  </w:style>
  <w:style w:type="paragraph" w:customStyle="1" w:styleId="89D6885C925A4F499CEFF6DFF4DB59CF">
    <w:name w:val="89D6885C925A4F499CEFF6DFF4DB59CF"/>
  </w:style>
  <w:style w:type="paragraph" w:customStyle="1" w:styleId="AD3BF11C583A47E4A3CF1427BE923F4D">
    <w:name w:val="AD3BF11C583A47E4A3CF1427BE923F4D"/>
  </w:style>
  <w:style w:type="paragraph" w:customStyle="1" w:styleId="42AB12C8D25C4BDE8EF15B52E5AEA886">
    <w:name w:val="42AB12C8D25C4BDE8EF15B52E5AEA886"/>
  </w:style>
  <w:style w:type="paragraph" w:customStyle="1" w:styleId="5F2BE2BD068740B896E6A2F99A41D698">
    <w:name w:val="5F2BE2BD068740B896E6A2F99A41D698"/>
  </w:style>
  <w:style w:type="paragraph" w:customStyle="1" w:styleId="73EA1990397D47B6A75717AB8881ED6A">
    <w:name w:val="73EA1990397D47B6A75717AB8881ED6A"/>
  </w:style>
  <w:style w:type="paragraph" w:customStyle="1" w:styleId="E76A04D9A8DB46E6844EC693FAD681C5">
    <w:name w:val="E76A04D9A8DB46E6844EC693FAD681C5"/>
  </w:style>
  <w:style w:type="paragraph" w:customStyle="1" w:styleId="E95C54147B894888809D25F3D26877F7">
    <w:name w:val="E95C54147B894888809D25F3D26877F7"/>
  </w:style>
  <w:style w:type="paragraph" w:customStyle="1" w:styleId="14AFA3A3A29649469DBDEAAC5FAA64A4">
    <w:name w:val="14AFA3A3A29649469DBDEAAC5FAA64A4"/>
  </w:style>
  <w:style w:type="paragraph" w:customStyle="1" w:styleId="D8A6C26BA13B4499B68750E83BA0A7CB">
    <w:name w:val="D8A6C26BA13B4499B68750E83BA0A7CB"/>
  </w:style>
  <w:style w:type="paragraph" w:customStyle="1" w:styleId="8CC622D96F314109ADFBA40976452AEB">
    <w:name w:val="8CC622D96F314109ADFBA40976452AEB"/>
  </w:style>
  <w:style w:type="paragraph" w:customStyle="1" w:styleId="DB881C5D137942F9AE2D4C7813463EF1">
    <w:name w:val="DB881C5D137942F9AE2D4C7813463EF1"/>
  </w:style>
  <w:style w:type="paragraph" w:customStyle="1" w:styleId="AF9D910B08F8436C949167E147AF1542">
    <w:name w:val="AF9D910B08F8436C949167E147AF1542"/>
  </w:style>
  <w:style w:type="paragraph" w:customStyle="1" w:styleId="9D083F4883B545B5AA12CA7E9EB74A1A">
    <w:name w:val="9D083F4883B545B5AA12CA7E9EB74A1A"/>
  </w:style>
  <w:style w:type="paragraph" w:customStyle="1" w:styleId="8BABD7F6A6CF4211A6CBFB70466673E7">
    <w:name w:val="8BABD7F6A6CF4211A6CBFB70466673E7"/>
  </w:style>
  <w:style w:type="paragraph" w:customStyle="1" w:styleId="1DC4758C131F43C7AE98BCB7F19C24E5">
    <w:name w:val="1DC4758C131F43C7AE98BCB7F19C24E5"/>
  </w:style>
  <w:style w:type="paragraph" w:customStyle="1" w:styleId="2E4BC7570424437E8B28ABB668B9BEF6">
    <w:name w:val="2E4BC7570424437E8B28ABB668B9BEF6"/>
  </w:style>
  <w:style w:type="paragraph" w:customStyle="1" w:styleId="F83231E7D7AD4AD6A336C30FA780A3B9">
    <w:name w:val="F83231E7D7AD4AD6A336C30FA780A3B9"/>
  </w:style>
  <w:style w:type="paragraph" w:customStyle="1" w:styleId="AA97F77087B54C93B3F031B1D09A1105">
    <w:name w:val="AA97F77087B54C93B3F031B1D09A1105"/>
  </w:style>
  <w:style w:type="paragraph" w:customStyle="1" w:styleId="53AFBFAF13D84B80A89D739B9E0D66C7">
    <w:name w:val="53AFBFAF13D84B80A89D739B9E0D66C7"/>
  </w:style>
  <w:style w:type="paragraph" w:customStyle="1" w:styleId="B560615C9A474B29AD8245391E60DFAB">
    <w:name w:val="B560615C9A474B29AD8245391E60DFAB"/>
  </w:style>
  <w:style w:type="paragraph" w:customStyle="1" w:styleId="05B5F0A3ED2E4E918A54322B306669B7">
    <w:name w:val="05B5F0A3ED2E4E918A54322B306669B7"/>
  </w:style>
  <w:style w:type="paragraph" w:customStyle="1" w:styleId="EDCFC0154A184B4EB999E50547AEA0CE">
    <w:name w:val="EDCFC0154A184B4EB999E50547AEA0CE"/>
  </w:style>
  <w:style w:type="paragraph" w:customStyle="1" w:styleId="0BA9B8DC43644EF89DDD2BC2A2E96361">
    <w:name w:val="0BA9B8DC43644EF89DDD2BC2A2E96361"/>
  </w:style>
  <w:style w:type="paragraph" w:customStyle="1" w:styleId="04160A2A8B1C45B1B6803781334EF34A">
    <w:name w:val="04160A2A8B1C45B1B6803781334EF34A"/>
  </w:style>
  <w:style w:type="paragraph" w:customStyle="1" w:styleId="F5E9423341E54D54AABE685AFFC930F3">
    <w:name w:val="F5E9423341E54D54AABE685AFFC930F3"/>
  </w:style>
  <w:style w:type="paragraph" w:customStyle="1" w:styleId="CC907B35877E40F38E4A9F08C3AC0E3B">
    <w:name w:val="CC907B35877E40F38E4A9F08C3AC0E3B"/>
  </w:style>
  <w:style w:type="paragraph" w:customStyle="1" w:styleId="6572450F715E4BB38D5F727D0D0228AB">
    <w:name w:val="6572450F715E4BB38D5F727D0D0228AB"/>
  </w:style>
  <w:style w:type="paragraph" w:customStyle="1" w:styleId="FD77A2CDD2184273BA8F5B7B573126FE">
    <w:name w:val="FD77A2CDD2184273BA8F5B7B573126FE"/>
  </w:style>
  <w:style w:type="paragraph" w:customStyle="1" w:styleId="944AD867544B4304A24E19552F0140CE">
    <w:name w:val="944AD867544B4304A24E19552F0140CE"/>
  </w:style>
  <w:style w:type="paragraph" w:customStyle="1" w:styleId="0E6AC1AB8534494AB53904E0DC5757DB">
    <w:name w:val="0E6AC1AB8534494AB53904E0DC5757DB"/>
  </w:style>
  <w:style w:type="paragraph" w:customStyle="1" w:styleId="F4A1B9E97D474BE0B84627376DD894C4">
    <w:name w:val="F4A1B9E97D474BE0B84627376DD894C4"/>
  </w:style>
  <w:style w:type="paragraph" w:customStyle="1" w:styleId="13AFC7A147AF4547A3EF86A5DD9356A2">
    <w:name w:val="13AFC7A147AF4547A3EF86A5DD9356A2"/>
  </w:style>
  <w:style w:type="paragraph" w:customStyle="1" w:styleId="5300CFBC7042435D870F8A3C5F4A68B2">
    <w:name w:val="5300CFBC7042435D870F8A3C5F4A68B2"/>
  </w:style>
  <w:style w:type="paragraph" w:customStyle="1" w:styleId="46E87FC40FE3443B920ABA188BFEEDE2">
    <w:name w:val="46E87FC40FE3443B920ABA188BFEEDE2"/>
  </w:style>
  <w:style w:type="paragraph" w:customStyle="1" w:styleId="FAAAC824384647FAB42A3EBD98F627FC">
    <w:name w:val="FAAAC824384647FAB42A3EBD98F627FC"/>
  </w:style>
  <w:style w:type="paragraph" w:customStyle="1" w:styleId="3C1EB8DB6B9C416A87323D1A7991157C">
    <w:name w:val="3C1EB8DB6B9C416A87323D1A7991157C"/>
  </w:style>
  <w:style w:type="paragraph" w:customStyle="1" w:styleId="C0D114718F7C48869D46B57C026F3060">
    <w:name w:val="C0D114718F7C48869D46B57C026F3060"/>
  </w:style>
  <w:style w:type="paragraph" w:customStyle="1" w:styleId="CAFC28F9C2ED4F928F3DBE9BB04B876F">
    <w:name w:val="CAFC28F9C2ED4F928F3DBE9BB04B876F"/>
  </w:style>
  <w:style w:type="paragraph" w:customStyle="1" w:styleId="07FDA3079AB9491C8A04C384DF9593F8">
    <w:name w:val="07FDA3079AB9491C8A04C384DF9593F8"/>
  </w:style>
  <w:style w:type="paragraph" w:customStyle="1" w:styleId="5C0CF0E37F67481596F6424F8470DA99">
    <w:name w:val="5C0CF0E37F67481596F6424F8470DA99"/>
    <w:rsid w:val="00B57A23"/>
  </w:style>
  <w:style w:type="paragraph" w:customStyle="1" w:styleId="1DF9A63D2A154BE1B6CEB8DAFFC14CB5">
    <w:name w:val="1DF9A63D2A154BE1B6CEB8DAFFC14CB5"/>
    <w:rsid w:val="00B57A23"/>
  </w:style>
  <w:style w:type="paragraph" w:customStyle="1" w:styleId="F590151D35C94829A3F414247E3B733A">
    <w:name w:val="F590151D35C94829A3F414247E3B733A"/>
    <w:rsid w:val="00B57A23"/>
  </w:style>
  <w:style w:type="paragraph" w:customStyle="1" w:styleId="233ABBDFB8C44B8C9C9DE8D5F5498812">
    <w:name w:val="233ABBDFB8C44B8C9C9DE8D5F5498812"/>
    <w:rsid w:val="00B57A23"/>
  </w:style>
  <w:style w:type="paragraph" w:customStyle="1" w:styleId="8935E83AB16243CEABFF435B488D9C69">
    <w:name w:val="8935E83AB16243CEABFF435B488D9C69"/>
    <w:rsid w:val="00B57A23"/>
  </w:style>
  <w:style w:type="paragraph" w:customStyle="1" w:styleId="74D8AA5335D1475780A4DDD53FD37E93">
    <w:name w:val="74D8AA5335D1475780A4DDD53FD37E93"/>
    <w:rsid w:val="00B57A23"/>
  </w:style>
  <w:style w:type="paragraph" w:customStyle="1" w:styleId="0E76568861EC496191FDDF4B6757852E">
    <w:name w:val="0E76568861EC496191FDDF4B6757852E"/>
    <w:rsid w:val="00B57A23"/>
  </w:style>
  <w:style w:type="paragraph" w:customStyle="1" w:styleId="29E5D456E4F647B39F87C5352FFDCFD7">
    <w:name w:val="29E5D456E4F647B39F87C5352FFDCFD7"/>
    <w:rsid w:val="00B57A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A87B9F-C1F6-478A-9DB9-88943E6E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ARHC Subcommittee Meetings</vt:lpstr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ARHC Subcommittee Meetings</dc:title>
  <dc:subject/>
  <dc:creator/>
  <cp:keywords/>
  <dc:description/>
  <cp:lastModifiedBy/>
  <cp:revision>1</cp:revision>
  <dcterms:created xsi:type="dcterms:W3CDTF">2019-08-09T16:28:00Z</dcterms:created>
  <dcterms:modified xsi:type="dcterms:W3CDTF">2019-08-09T18:51:00Z</dcterms:modified>
  <cp:contentStatus>Checklist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